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EE4" w:rsidRDefault="00CB2EE4">
      <w:r w:rsidRPr="009772D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pt;height:656.25pt;visibility:visible">
            <v:imagedata r:id="rId4" o:title=""/>
          </v:shape>
        </w:pict>
      </w:r>
      <w:r w:rsidRPr="009772D4">
        <w:rPr>
          <w:noProof/>
          <w:lang w:eastAsia="ru-RU"/>
        </w:rPr>
        <w:pict>
          <v:shape id="Рисунок 2" o:spid="_x0000_i1026" type="#_x0000_t75" style="width:465pt;height:656.25pt;visibility:visible">
            <v:imagedata r:id="rId5" o:title=""/>
          </v:shape>
        </w:pict>
      </w:r>
      <w:r w:rsidRPr="009772D4">
        <w:rPr>
          <w:noProof/>
          <w:lang w:eastAsia="ru-RU"/>
        </w:rPr>
        <w:pict>
          <v:shape id="Рисунок 3" o:spid="_x0000_i1027" type="#_x0000_t75" style="width:465.75pt;height:657pt;visibility:visible">
            <v:imagedata r:id="rId6" o:title=""/>
          </v:shape>
        </w:pict>
      </w:r>
    </w:p>
    <w:sectPr w:rsidR="00CB2EE4" w:rsidSect="00A75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3986"/>
    <w:rsid w:val="00013986"/>
    <w:rsid w:val="00212137"/>
    <w:rsid w:val="00336EBC"/>
    <w:rsid w:val="00831943"/>
    <w:rsid w:val="009772D4"/>
    <w:rsid w:val="00A75556"/>
    <w:rsid w:val="00CB2EE4"/>
    <w:rsid w:val="00D01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55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3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3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0</Words>
  <Characters>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WiZaRd</cp:lastModifiedBy>
  <cp:revision>3</cp:revision>
  <dcterms:created xsi:type="dcterms:W3CDTF">2013-04-05T05:59:00Z</dcterms:created>
  <dcterms:modified xsi:type="dcterms:W3CDTF">2013-04-05T08:29:00Z</dcterms:modified>
</cp:coreProperties>
</file>